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8346A" w14:textId="6D96177C" w:rsidR="00D40A8E" w:rsidRDefault="00252C2E" w:rsidP="00252C2E">
      <w:pPr>
        <w:ind w:left="-1134" w:right="-574"/>
        <w:jc w:val="center"/>
        <w:rPr>
          <w:b/>
          <w:bCs/>
          <w:u w:val="single"/>
        </w:rPr>
      </w:pPr>
      <w:r w:rsidRPr="00252C2E">
        <w:rPr>
          <w:b/>
          <w:bCs/>
          <w:u w:val="single"/>
        </w:rPr>
        <w:t>COMUNICATO STAMPA</w:t>
      </w:r>
    </w:p>
    <w:p w14:paraId="320FE310" w14:textId="2686AFC3" w:rsidR="00252C2E" w:rsidRDefault="00252C2E" w:rsidP="00252C2E">
      <w:pPr>
        <w:ind w:left="-1134" w:right="-574"/>
        <w:jc w:val="center"/>
        <w:rPr>
          <w:b/>
          <w:bCs/>
          <w:u w:val="single"/>
        </w:rPr>
      </w:pPr>
    </w:p>
    <w:p w14:paraId="1811823E" w14:textId="4A66E5A1" w:rsidR="00252C2E" w:rsidRPr="00252C2E" w:rsidRDefault="00252C2E" w:rsidP="00252C2E">
      <w:pPr>
        <w:ind w:left="-1134" w:right="-574"/>
        <w:jc w:val="center"/>
        <w:rPr>
          <w:b/>
          <w:bCs/>
        </w:rPr>
      </w:pPr>
      <w:r w:rsidRPr="00252C2E">
        <w:rPr>
          <w:b/>
          <w:bCs/>
        </w:rPr>
        <w:t>GIORNATA NAZIONALE DELLA COLLETTA ALIMENTARE:</w:t>
      </w:r>
    </w:p>
    <w:p w14:paraId="68841E36" w14:textId="76ED6C2A" w:rsidR="00252C2E" w:rsidRPr="00252C2E" w:rsidRDefault="00252C2E" w:rsidP="00252C2E">
      <w:pPr>
        <w:ind w:left="-1134" w:right="-574"/>
        <w:jc w:val="center"/>
        <w:rPr>
          <w:b/>
          <w:bCs/>
        </w:rPr>
      </w:pPr>
      <w:r w:rsidRPr="00252C2E">
        <w:rPr>
          <w:b/>
          <w:bCs/>
        </w:rPr>
        <w:t>INCONTRO DI PRESENTAZIONE A LANCIANO</w:t>
      </w:r>
    </w:p>
    <w:p w14:paraId="78CB52D1" w14:textId="2B3514DD" w:rsidR="00252C2E" w:rsidRDefault="00252C2E" w:rsidP="00252C2E">
      <w:pPr>
        <w:ind w:left="-1134" w:right="-574"/>
        <w:jc w:val="center"/>
      </w:pPr>
    </w:p>
    <w:p w14:paraId="4A5ADFD1" w14:textId="65FDA69F" w:rsidR="00252C2E" w:rsidRPr="00252C2E" w:rsidRDefault="00252C2E" w:rsidP="00252C2E">
      <w:pPr>
        <w:ind w:left="-1134" w:right="-574"/>
        <w:jc w:val="both"/>
      </w:pPr>
      <w:r>
        <w:t>Lanciano (</w:t>
      </w:r>
      <w:proofErr w:type="spellStart"/>
      <w:r>
        <w:t>Ch</w:t>
      </w:r>
      <w:proofErr w:type="spellEnd"/>
      <w:r>
        <w:t xml:space="preserve">), 22 novembre 2019 - </w:t>
      </w:r>
      <w:r w:rsidRPr="00252C2E">
        <w:rPr>
          <w:b/>
          <w:bCs/>
        </w:rPr>
        <w:t>Martedì 26 novembre</w:t>
      </w:r>
      <w:r w:rsidRPr="00252C2E">
        <w:t xml:space="preserve"> alle 21.00 nel Polo Museale in via Santo Spirito n. 77 a Lanciano si terrà un importante incontro</w:t>
      </w:r>
      <w:bookmarkStart w:id="0" w:name="_GoBack"/>
      <w:bookmarkEnd w:id="0"/>
      <w:r w:rsidRPr="00252C2E">
        <w:t xml:space="preserve"> di presentazione della Giornata Nazionale della Colletta Alimentare, </w:t>
      </w:r>
      <w:r>
        <w:t xml:space="preserve">che si svolgerà anche in Abruzzo </w:t>
      </w:r>
      <w:r w:rsidRPr="00252C2E">
        <w:t xml:space="preserve">il </w:t>
      </w:r>
      <w:r>
        <w:t xml:space="preserve">prossimo </w:t>
      </w:r>
      <w:r w:rsidRPr="00252C2E">
        <w:t>30 novembre.</w:t>
      </w:r>
    </w:p>
    <w:p w14:paraId="1B4943BF" w14:textId="77777777" w:rsidR="00252C2E" w:rsidRPr="00252C2E" w:rsidRDefault="00252C2E" w:rsidP="00252C2E">
      <w:pPr>
        <w:ind w:left="-1134" w:right="-574" w:firstLine="567"/>
        <w:jc w:val="both"/>
      </w:pPr>
      <w:r w:rsidRPr="00252C2E">
        <w:t xml:space="preserve">Dopo i saluti di </w:t>
      </w:r>
      <w:r w:rsidRPr="00252C2E">
        <w:rPr>
          <w:b/>
          <w:bCs/>
        </w:rPr>
        <w:t>Mario Pupillo</w:t>
      </w:r>
      <w:r w:rsidRPr="00252C2E">
        <w:t xml:space="preserve">, sindaco di Lanciano, interverranno </w:t>
      </w:r>
      <w:r w:rsidRPr="00252C2E">
        <w:rPr>
          <w:b/>
          <w:bCs/>
        </w:rPr>
        <w:t>S.E. mons. Emidio Cipollone</w:t>
      </w:r>
      <w:r w:rsidRPr="00252C2E">
        <w:t xml:space="preserve">, arcivescovo di Lanciano-Ortona, </w:t>
      </w:r>
      <w:r w:rsidRPr="00252C2E">
        <w:rPr>
          <w:b/>
          <w:bCs/>
        </w:rPr>
        <w:t>Antonio Dionisio</w:t>
      </w:r>
      <w:r w:rsidRPr="00252C2E">
        <w:t xml:space="preserve">, presidente Banco Alimentare dell'Abruzzo, </w:t>
      </w:r>
      <w:r w:rsidRPr="00252C2E">
        <w:rPr>
          <w:b/>
          <w:bCs/>
        </w:rPr>
        <w:t>Dora Bendotti</w:t>
      </w:r>
      <w:r w:rsidRPr="00252C2E">
        <w:t xml:space="preserve">, assessore alle Politiche sociali e giovanili del Comune di Lanciano, </w:t>
      </w:r>
      <w:r w:rsidRPr="00252C2E">
        <w:rPr>
          <w:b/>
          <w:bCs/>
        </w:rPr>
        <w:t xml:space="preserve">Elio </w:t>
      </w:r>
      <w:proofErr w:type="spellStart"/>
      <w:r w:rsidRPr="00252C2E">
        <w:rPr>
          <w:b/>
          <w:bCs/>
        </w:rPr>
        <w:t>Vicchiarello</w:t>
      </w:r>
      <w:proofErr w:type="spellEnd"/>
      <w:r w:rsidRPr="00252C2E">
        <w:t xml:space="preserve">, coordinatore della Colletta Alimentare nel territorio, e </w:t>
      </w:r>
      <w:r w:rsidRPr="00252C2E">
        <w:rPr>
          <w:b/>
          <w:bCs/>
        </w:rPr>
        <w:t>Federico Bassi</w:t>
      </w:r>
      <w:r w:rsidRPr="00252C2E">
        <w:t xml:space="preserve">, coordinatore nazionale della Colletta Alimentare. Modera la giornalista </w:t>
      </w:r>
      <w:r w:rsidRPr="00252C2E">
        <w:rPr>
          <w:b/>
          <w:bCs/>
        </w:rPr>
        <w:t>Gioia Salvatore</w:t>
      </w:r>
      <w:r w:rsidRPr="00252C2E">
        <w:t>.</w:t>
      </w:r>
    </w:p>
    <w:p w14:paraId="64B8C2A9" w14:textId="732050BB" w:rsidR="00252C2E" w:rsidRDefault="00252C2E" w:rsidP="00252C2E">
      <w:pPr>
        <w:ind w:left="-1134" w:right="-574" w:firstLine="567"/>
        <w:jc w:val="both"/>
      </w:pPr>
      <w:r w:rsidRPr="00252C2E">
        <w:t>Si tratta di una bella occasione per conoscere il significato più profondo di un gesto che da ventitré anni coinvolge tanti volontari e tanti donatori, in una splendida sinergia di condivisione e gioia.</w:t>
      </w:r>
    </w:p>
    <w:p w14:paraId="39C60E6B" w14:textId="7E23FBB4" w:rsidR="00252C2E" w:rsidRDefault="00252C2E" w:rsidP="00252C2E">
      <w:pPr>
        <w:ind w:left="-1134" w:right="-574" w:firstLine="567"/>
        <w:jc w:val="both"/>
      </w:pPr>
    </w:p>
    <w:p w14:paraId="457C2A9E" w14:textId="3D57123D" w:rsidR="00252C2E" w:rsidRPr="00252C2E" w:rsidRDefault="00252C2E" w:rsidP="00252C2E">
      <w:pPr>
        <w:ind w:left="-1134" w:right="-574" w:firstLine="567"/>
        <w:jc w:val="both"/>
        <w:rPr>
          <w:b/>
          <w:bCs/>
          <w:u w:val="single"/>
        </w:rPr>
      </w:pPr>
      <w:r w:rsidRPr="00252C2E">
        <w:rPr>
          <w:b/>
          <w:bCs/>
          <w:u w:val="single"/>
        </w:rPr>
        <w:t>Gli organi di stampa sono invitati a partecipare.</w:t>
      </w:r>
    </w:p>
    <w:p w14:paraId="0F01E798" w14:textId="77777777" w:rsidR="00252C2E" w:rsidRDefault="00252C2E" w:rsidP="00252C2E">
      <w:pPr>
        <w:ind w:left="-1134" w:right="-574" w:firstLine="567"/>
        <w:jc w:val="both"/>
      </w:pPr>
    </w:p>
    <w:p w14:paraId="2E6E27BF" w14:textId="50637A83" w:rsidR="00252C2E" w:rsidRDefault="00252C2E" w:rsidP="00252C2E">
      <w:pPr>
        <w:ind w:left="-1134" w:right="-574" w:firstLine="567"/>
        <w:jc w:val="both"/>
      </w:pPr>
      <w:r w:rsidRPr="00252C2E">
        <w:t>Per saperne di più sulla Colletta Alimentare</w:t>
      </w:r>
      <w:r>
        <w:t xml:space="preserve">: </w:t>
      </w:r>
      <w:hyperlink r:id="rId8" w:tgtFrame="_blank" w:history="1">
        <w:r w:rsidRPr="00252C2E">
          <w:t>www.collettaalimentare.it</w:t>
        </w:r>
      </w:hyperlink>
      <w:r>
        <w:t>.</w:t>
      </w:r>
    </w:p>
    <w:p w14:paraId="135FD0F4" w14:textId="5DDFE08E" w:rsidR="00252C2E" w:rsidRDefault="00252C2E" w:rsidP="00252C2E">
      <w:pPr>
        <w:ind w:left="-1134" w:right="-574" w:firstLine="567"/>
        <w:jc w:val="both"/>
      </w:pPr>
    </w:p>
    <w:p w14:paraId="584F753A" w14:textId="77777777" w:rsidR="00252C2E" w:rsidRDefault="00252C2E" w:rsidP="00252C2E">
      <w:pPr>
        <w:ind w:left="-1134" w:right="-574" w:firstLine="567"/>
        <w:jc w:val="both"/>
      </w:pPr>
    </w:p>
    <w:p w14:paraId="70B67F19" w14:textId="4B71657E" w:rsidR="00252C2E" w:rsidRDefault="00252C2E" w:rsidP="00252C2E">
      <w:pPr>
        <w:ind w:left="-1134" w:right="-574" w:firstLine="567"/>
        <w:jc w:val="both"/>
      </w:pPr>
      <w:r>
        <w:t>Informazioni per la stampa:</w:t>
      </w:r>
    </w:p>
    <w:p w14:paraId="4666D50C" w14:textId="72080D57" w:rsidR="00252C2E" w:rsidRDefault="00252C2E" w:rsidP="00252C2E">
      <w:pPr>
        <w:ind w:left="-1134" w:right="-574" w:firstLine="567"/>
        <w:jc w:val="both"/>
      </w:pPr>
    </w:p>
    <w:p w14:paraId="39F4B698" w14:textId="034EB3A7" w:rsidR="00252C2E" w:rsidRPr="00252C2E" w:rsidRDefault="00252C2E" w:rsidP="00252C2E">
      <w:pPr>
        <w:ind w:left="-1134" w:right="-574" w:firstLine="567"/>
        <w:jc w:val="both"/>
        <w:rPr>
          <w:b/>
          <w:bCs/>
        </w:rPr>
      </w:pPr>
      <w:r w:rsidRPr="00252C2E">
        <w:rPr>
          <w:b/>
          <w:bCs/>
        </w:rPr>
        <w:t>Piergiorgio Greco</w:t>
      </w:r>
    </w:p>
    <w:p w14:paraId="7D4EB0E1" w14:textId="6153771C" w:rsidR="00252C2E" w:rsidRPr="00252C2E" w:rsidRDefault="00252C2E" w:rsidP="00252C2E">
      <w:pPr>
        <w:ind w:left="-1134" w:right="-574" w:firstLine="567"/>
        <w:jc w:val="both"/>
        <w:rPr>
          <w:i/>
          <w:iCs/>
        </w:rPr>
      </w:pPr>
      <w:r w:rsidRPr="00252C2E">
        <w:rPr>
          <w:i/>
          <w:iCs/>
        </w:rPr>
        <w:t>Ufficio Stampa Banco Alimentare dell’Abruzzo</w:t>
      </w:r>
    </w:p>
    <w:p w14:paraId="35C9D8CF" w14:textId="72CA7F4D" w:rsidR="00252C2E" w:rsidRDefault="00252C2E" w:rsidP="00252C2E">
      <w:pPr>
        <w:ind w:left="-1134" w:right="-574" w:firstLine="567"/>
        <w:jc w:val="both"/>
      </w:pPr>
      <w:r>
        <w:t>335 1709639</w:t>
      </w:r>
    </w:p>
    <w:p w14:paraId="5D82944C" w14:textId="42D8B1B8" w:rsidR="00252C2E" w:rsidRDefault="00252C2E" w:rsidP="00252C2E">
      <w:pPr>
        <w:ind w:left="-1134" w:right="-574" w:firstLine="567"/>
        <w:jc w:val="both"/>
      </w:pPr>
      <w:hyperlink r:id="rId9" w:history="1">
        <w:r w:rsidRPr="004A0558">
          <w:rPr>
            <w:rStyle w:val="Collegamentoipertestuale"/>
          </w:rPr>
          <w:t>ufficiostampa@abruzzo.bancoalimentare.it</w:t>
        </w:r>
      </w:hyperlink>
    </w:p>
    <w:p w14:paraId="3C62B874" w14:textId="4442A2EE" w:rsidR="00252C2E" w:rsidRDefault="00252C2E" w:rsidP="00252C2E">
      <w:pPr>
        <w:ind w:left="-1134" w:right="-574" w:firstLine="567"/>
        <w:jc w:val="both"/>
      </w:pPr>
      <w:hyperlink r:id="rId10" w:history="1">
        <w:r w:rsidRPr="004A0558">
          <w:rPr>
            <w:rStyle w:val="Collegamentoipertestuale"/>
          </w:rPr>
          <w:t>www.bancoalimentare.it</w:t>
        </w:r>
      </w:hyperlink>
    </w:p>
    <w:p w14:paraId="42A5D38F" w14:textId="77777777" w:rsidR="00252C2E" w:rsidRPr="00252C2E" w:rsidRDefault="00252C2E" w:rsidP="00252C2E">
      <w:pPr>
        <w:ind w:left="-1134" w:right="-574" w:firstLine="567"/>
        <w:jc w:val="both"/>
      </w:pPr>
    </w:p>
    <w:sectPr w:rsidR="00252C2E" w:rsidRPr="00252C2E" w:rsidSect="001270AA">
      <w:headerReference w:type="default" r:id="rId11"/>
      <w:footerReference w:type="default" r:id="rId12"/>
      <w:pgSz w:w="11900" w:h="16840"/>
      <w:pgMar w:top="2672" w:right="1701" w:bottom="2835" w:left="2268" w:header="567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53AA2" w14:textId="77777777" w:rsidR="00DA1B9A" w:rsidRDefault="00DA1B9A" w:rsidP="00D5515C">
      <w:r>
        <w:separator/>
      </w:r>
    </w:p>
  </w:endnote>
  <w:endnote w:type="continuationSeparator" w:id="0">
    <w:p w14:paraId="42931B61" w14:textId="77777777" w:rsidR="00DA1B9A" w:rsidRDefault="00DA1B9A" w:rsidP="00D55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9152D" w14:textId="284FBC8A" w:rsidR="002B3D5B" w:rsidRDefault="00252C2E" w:rsidP="006247BF">
    <w:pPr>
      <w:pStyle w:val="Pidipagina"/>
      <w:ind w:left="-226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E0C0CC" wp14:editId="423FE562">
              <wp:simplePos x="0" y="0"/>
              <wp:positionH relativeFrom="column">
                <wp:posOffset>-1485900</wp:posOffset>
              </wp:positionH>
              <wp:positionV relativeFrom="paragraph">
                <wp:posOffset>592455</wp:posOffset>
              </wp:positionV>
              <wp:extent cx="7658100" cy="855980"/>
              <wp:effectExtent l="0" t="1905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0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552A6" w14:textId="77777777" w:rsidR="0091129E" w:rsidRPr="001C009F" w:rsidRDefault="0091129E" w:rsidP="0091129E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</w:pPr>
                          <w:r w:rsidRPr="001C009F">
                            <w:rPr>
                              <w:rFonts w:ascii="Verdana" w:hAnsi="Verdana"/>
                              <w:b/>
                              <w:sz w:val="22"/>
                              <w:szCs w:val="22"/>
                            </w:rPr>
                            <w:t>Associazione Banco Alimentare dell’Abruzzo Onlus</w:t>
                          </w:r>
                        </w:p>
                        <w:p w14:paraId="7290A688" w14:textId="77777777" w:rsidR="0091129E" w:rsidRPr="001C009F" w:rsidRDefault="0091129E" w:rsidP="0091129E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Via Celestino V. n. 4 _65129 Pescara (PE)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T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+39 085.4313.975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F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+39 085.4313.975</w:t>
                          </w:r>
                        </w:p>
                        <w:p w14:paraId="3251B5C1" w14:textId="77777777" w:rsidR="0091129E" w:rsidRPr="001C009F" w:rsidRDefault="0091129E" w:rsidP="0091129E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E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segreteria@abruzzo.bancoalimentare.it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CF</w:t>
                          </w:r>
                          <w:r w:rsidRPr="001C009F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91048560683 _ </w:t>
                          </w:r>
                          <w:r w:rsidRPr="001C009F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www.bancoalimentare.it</w:t>
                          </w:r>
                        </w:p>
                        <w:p w14:paraId="03B67AD1" w14:textId="77777777" w:rsidR="00F65A0C" w:rsidRPr="0091129E" w:rsidRDefault="00F65A0C" w:rsidP="00F65A0C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E0C0C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17pt;margin-top:46.65pt;width:603pt;height:67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" filled="f" stroked="f">
              <v:textbox inset=",7.2pt,,7.2pt">
                <w:txbxContent>
                  <w:p w14:paraId="639552A6" w14:textId="77777777" w:rsidR="0091129E" w:rsidRPr="001C009F" w:rsidRDefault="0091129E" w:rsidP="0091129E">
                    <w:pPr>
                      <w:jc w:val="center"/>
                      <w:rPr>
                        <w:rFonts w:ascii="Verdana" w:hAnsi="Verdana"/>
                        <w:b/>
                        <w:sz w:val="22"/>
                        <w:szCs w:val="22"/>
                      </w:rPr>
                    </w:pPr>
                    <w:r w:rsidRPr="001C009F">
                      <w:rPr>
                        <w:rFonts w:ascii="Verdana" w:hAnsi="Verdana"/>
                        <w:b/>
                        <w:sz w:val="22"/>
                        <w:szCs w:val="22"/>
                      </w:rPr>
                      <w:t>Associazione Banco Alimentare dell’Abruzzo Onlus</w:t>
                    </w:r>
                  </w:p>
                  <w:p w14:paraId="7290A688" w14:textId="77777777" w:rsidR="0091129E" w:rsidRPr="001C009F" w:rsidRDefault="0091129E" w:rsidP="0091129E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Via Celestino V. n. 4 _65129 Pescara (PE)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T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+39 085.4313.975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F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+39 085.4313.975</w:t>
                    </w:r>
                  </w:p>
                  <w:p w14:paraId="3251B5C1" w14:textId="77777777" w:rsidR="0091129E" w:rsidRPr="001C009F" w:rsidRDefault="0091129E" w:rsidP="0091129E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E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segreteria@abruzzo.bancoalimentare.it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CF</w:t>
                    </w:r>
                    <w:r w:rsidRPr="001C009F">
                      <w:rPr>
                        <w:rFonts w:ascii="Verdana" w:hAnsi="Verdana"/>
                        <w:sz w:val="16"/>
                        <w:szCs w:val="16"/>
                      </w:rPr>
                      <w:t xml:space="preserve"> 91048560683 _ </w:t>
                    </w:r>
                    <w:r w:rsidRPr="001C009F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www.bancoalimentare.it</w:t>
                    </w:r>
                  </w:p>
                  <w:p w14:paraId="03B67AD1" w14:textId="77777777" w:rsidR="00F65A0C" w:rsidRPr="0091129E" w:rsidRDefault="00F65A0C" w:rsidP="00F65A0C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656826">
      <w:rPr>
        <w:noProof/>
      </w:rPr>
      <w:drawing>
        <wp:inline distT="0" distB="0" distL="0" distR="0" wp14:anchorId="35514C2B" wp14:editId="0AE3E358">
          <wp:extent cx="7610475" cy="657225"/>
          <wp:effectExtent l="19050" t="0" r="9525" b="0"/>
          <wp:docPr id="21" name="Immagine 21" descr="Associazio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sociazio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84F2C" w14:textId="77777777" w:rsidR="00DA1B9A" w:rsidRDefault="00DA1B9A" w:rsidP="00D5515C">
      <w:r>
        <w:separator/>
      </w:r>
    </w:p>
  </w:footnote>
  <w:footnote w:type="continuationSeparator" w:id="0">
    <w:p w14:paraId="07B0CDD7" w14:textId="77777777" w:rsidR="00DA1B9A" w:rsidRDefault="00DA1B9A" w:rsidP="00D55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1"/>
      <w:gridCol w:w="4962"/>
    </w:tblGrid>
    <w:tr w:rsidR="001270AA" w14:paraId="286CF8A5" w14:textId="77777777" w:rsidTr="001270AA">
      <w:trPr>
        <w:trHeight w:val="699"/>
        <w:jc w:val="center"/>
      </w:trPr>
      <w:tc>
        <w:tcPr>
          <w:tcW w:w="4961" w:type="dxa"/>
          <w:vAlign w:val="center"/>
        </w:tcPr>
        <w:p w14:paraId="70F50664" w14:textId="7D4334DF" w:rsidR="001270AA" w:rsidRDefault="001270AA" w:rsidP="001270AA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16505224" wp14:editId="11015C5A">
                <wp:extent cx="2324100" cy="634138"/>
                <wp:effectExtent l="0" t="0" r="0" b="0"/>
                <wp:docPr id="24" name="Immagine 24" descr="Immagine che contiene clipart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Logo Banco Alimentare Abruzz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280" cy="651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vAlign w:val="center"/>
        </w:tcPr>
        <w:p w14:paraId="030315EE" w14:textId="49B084D1" w:rsidR="001270AA" w:rsidRDefault="001270AA" w:rsidP="001270AA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13E4179A" wp14:editId="2732302E">
                <wp:extent cx="1089660" cy="1089660"/>
                <wp:effectExtent l="0" t="0" r="0" b="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1000x1000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660" cy="1089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EB06626" w14:textId="2DAC7D41" w:rsidR="002B3D5B" w:rsidRPr="001270AA" w:rsidRDefault="002B3D5B" w:rsidP="001270AA">
    <w:pPr>
      <w:pStyle w:val="Intestazione"/>
      <w:ind w:left="-56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6AB44ED"/>
    <w:multiLevelType w:val="hybridMultilevel"/>
    <w:tmpl w:val="1468225E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468CD"/>
    <w:multiLevelType w:val="hybridMultilevel"/>
    <w:tmpl w:val="7B1429A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B60B7"/>
    <w:multiLevelType w:val="hybridMultilevel"/>
    <w:tmpl w:val="968293EE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1F4DF4"/>
    <w:multiLevelType w:val="hybridMultilevel"/>
    <w:tmpl w:val="9DD687C0"/>
    <w:lvl w:ilvl="0" w:tplc="22AC6420">
      <w:start w:val="1"/>
      <w:numFmt w:val="decimal"/>
      <w:lvlText w:val="%1)"/>
      <w:lvlJc w:val="left"/>
      <w:pPr>
        <w:ind w:left="1068" w:hanging="360"/>
      </w:p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>
      <w:start w:val="1"/>
      <w:numFmt w:val="lowerRoman"/>
      <w:lvlText w:val="%3."/>
      <w:lvlJc w:val="right"/>
      <w:pPr>
        <w:ind w:left="2508" w:hanging="180"/>
      </w:pPr>
    </w:lvl>
    <w:lvl w:ilvl="3" w:tplc="0410000F">
      <w:start w:val="1"/>
      <w:numFmt w:val="decimal"/>
      <w:lvlText w:val="%4."/>
      <w:lvlJc w:val="left"/>
      <w:pPr>
        <w:ind w:left="3228" w:hanging="360"/>
      </w:pPr>
    </w:lvl>
    <w:lvl w:ilvl="4" w:tplc="04100019">
      <w:start w:val="1"/>
      <w:numFmt w:val="lowerLetter"/>
      <w:lvlText w:val="%5."/>
      <w:lvlJc w:val="left"/>
      <w:pPr>
        <w:ind w:left="3948" w:hanging="360"/>
      </w:pPr>
    </w:lvl>
    <w:lvl w:ilvl="5" w:tplc="0410001B">
      <w:start w:val="1"/>
      <w:numFmt w:val="lowerRoman"/>
      <w:lvlText w:val="%6."/>
      <w:lvlJc w:val="right"/>
      <w:pPr>
        <w:ind w:left="4668" w:hanging="180"/>
      </w:pPr>
    </w:lvl>
    <w:lvl w:ilvl="6" w:tplc="0410000F">
      <w:start w:val="1"/>
      <w:numFmt w:val="decimal"/>
      <w:lvlText w:val="%7."/>
      <w:lvlJc w:val="left"/>
      <w:pPr>
        <w:ind w:left="5388" w:hanging="360"/>
      </w:pPr>
    </w:lvl>
    <w:lvl w:ilvl="7" w:tplc="04100019">
      <w:start w:val="1"/>
      <w:numFmt w:val="lowerLetter"/>
      <w:lvlText w:val="%8."/>
      <w:lvlJc w:val="left"/>
      <w:pPr>
        <w:ind w:left="6108" w:hanging="360"/>
      </w:pPr>
    </w:lvl>
    <w:lvl w:ilvl="8" w:tplc="0410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C2E"/>
    <w:rsid w:val="0002720E"/>
    <w:rsid w:val="00115144"/>
    <w:rsid w:val="001270AA"/>
    <w:rsid w:val="001C009F"/>
    <w:rsid w:val="00241FDC"/>
    <w:rsid w:val="002444EF"/>
    <w:rsid w:val="00252C2E"/>
    <w:rsid w:val="0025518F"/>
    <w:rsid w:val="00283D9A"/>
    <w:rsid w:val="002B3D5B"/>
    <w:rsid w:val="002F0E88"/>
    <w:rsid w:val="00307442"/>
    <w:rsid w:val="00310204"/>
    <w:rsid w:val="00313743"/>
    <w:rsid w:val="003157CC"/>
    <w:rsid w:val="003810D7"/>
    <w:rsid w:val="003A4AD2"/>
    <w:rsid w:val="003C5BC1"/>
    <w:rsid w:val="00401246"/>
    <w:rsid w:val="00416F22"/>
    <w:rsid w:val="00477EBF"/>
    <w:rsid w:val="004913A7"/>
    <w:rsid w:val="004C0321"/>
    <w:rsid w:val="004C6916"/>
    <w:rsid w:val="004D0793"/>
    <w:rsid w:val="004E02E0"/>
    <w:rsid w:val="004E3E8B"/>
    <w:rsid w:val="004E5D4C"/>
    <w:rsid w:val="00514AB9"/>
    <w:rsid w:val="0054424E"/>
    <w:rsid w:val="0058687F"/>
    <w:rsid w:val="005C6928"/>
    <w:rsid w:val="005C7E28"/>
    <w:rsid w:val="006247BF"/>
    <w:rsid w:val="00656826"/>
    <w:rsid w:val="00680EFD"/>
    <w:rsid w:val="006B6B8D"/>
    <w:rsid w:val="006D07E3"/>
    <w:rsid w:val="006D13F2"/>
    <w:rsid w:val="00720300"/>
    <w:rsid w:val="00737782"/>
    <w:rsid w:val="00742B48"/>
    <w:rsid w:val="008B3FEE"/>
    <w:rsid w:val="00904A04"/>
    <w:rsid w:val="0091129E"/>
    <w:rsid w:val="00912564"/>
    <w:rsid w:val="00943BB1"/>
    <w:rsid w:val="009871C1"/>
    <w:rsid w:val="009A170C"/>
    <w:rsid w:val="00A04915"/>
    <w:rsid w:val="00A415B8"/>
    <w:rsid w:val="00A616EF"/>
    <w:rsid w:val="00A663A4"/>
    <w:rsid w:val="00B108BC"/>
    <w:rsid w:val="00B11B38"/>
    <w:rsid w:val="00B11E06"/>
    <w:rsid w:val="00B33D5E"/>
    <w:rsid w:val="00B65F5B"/>
    <w:rsid w:val="00B71692"/>
    <w:rsid w:val="00BB6836"/>
    <w:rsid w:val="00BE70DE"/>
    <w:rsid w:val="00BF46D9"/>
    <w:rsid w:val="00C33E2B"/>
    <w:rsid w:val="00C53959"/>
    <w:rsid w:val="00C86C60"/>
    <w:rsid w:val="00CA1DA9"/>
    <w:rsid w:val="00D1598C"/>
    <w:rsid w:val="00D37FDE"/>
    <w:rsid w:val="00D40A8E"/>
    <w:rsid w:val="00D5515C"/>
    <w:rsid w:val="00DA1B9A"/>
    <w:rsid w:val="00E635DD"/>
    <w:rsid w:val="00E863CE"/>
    <w:rsid w:val="00ED7639"/>
    <w:rsid w:val="00EE4DA9"/>
    <w:rsid w:val="00EF6ABA"/>
    <w:rsid w:val="00F0553F"/>
    <w:rsid w:val="00F65A0C"/>
    <w:rsid w:val="00F74A63"/>
    <w:rsid w:val="00FC0582"/>
    <w:rsid w:val="00FE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5C5E20"/>
  <w15:docId w15:val="{53D3B8AF-F673-45C9-9815-EA3624664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5C7E28"/>
    <w:pPr>
      <w:keepNext/>
      <w:overflowPunct w:val="0"/>
      <w:autoSpaceDE w:val="0"/>
      <w:autoSpaceDN w:val="0"/>
      <w:adjustRightInd w:val="0"/>
      <w:spacing w:line="360" w:lineRule="auto"/>
      <w:jc w:val="center"/>
      <w:outlineLvl w:val="0"/>
    </w:pPr>
    <w:rPr>
      <w:rFonts w:ascii="Verdana" w:eastAsia="Times New Roman" w:hAnsi="Verdana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5F5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5C7E28"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Verdana" w:eastAsia="Times New Roman" w:hAnsi="Verdana"/>
      <w:b/>
      <w:bCs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15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5515C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551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515C"/>
  </w:style>
  <w:style w:type="paragraph" w:styleId="Pidipagina">
    <w:name w:val="footer"/>
    <w:basedOn w:val="Normale"/>
    <w:link w:val="PidipaginaCarattere"/>
    <w:uiPriority w:val="99"/>
    <w:unhideWhenUsed/>
    <w:rsid w:val="00D551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515C"/>
  </w:style>
  <w:style w:type="character" w:styleId="Collegamentoipertestuale">
    <w:name w:val="Hyperlink"/>
    <w:uiPriority w:val="99"/>
    <w:unhideWhenUsed/>
    <w:rsid w:val="00D5515C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D5515C"/>
    <w:rPr>
      <w:color w:val="800080"/>
      <w:u w:val="single"/>
    </w:rPr>
  </w:style>
  <w:style w:type="character" w:customStyle="1" w:styleId="Titolo1Carattere">
    <w:name w:val="Titolo 1 Carattere"/>
    <w:link w:val="Titolo1"/>
    <w:rsid w:val="005C7E28"/>
    <w:rPr>
      <w:rFonts w:ascii="Verdana" w:eastAsia="Times New Roman" w:hAnsi="Verdana"/>
      <w:sz w:val="24"/>
    </w:rPr>
  </w:style>
  <w:style w:type="character" w:customStyle="1" w:styleId="Titolo3Carattere">
    <w:name w:val="Titolo 3 Carattere"/>
    <w:link w:val="Titolo3"/>
    <w:semiHidden/>
    <w:rsid w:val="005C7E28"/>
    <w:rPr>
      <w:rFonts w:ascii="Verdana" w:eastAsia="Times New Roman" w:hAnsi="Verdana"/>
      <w:b/>
      <w:bCs/>
      <w:sz w:val="22"/>
    </w:rPr>
  </w:style>
  <w:style w:type="paragraph" w:styleId="NormaleWeb">
    <w:name w:val="Normal (Web)"/>
    <w:basedOn w:val="Normale"/>
    <w:uiPriority w:val="99"/>
    <w:semiHidden/>
    <w:unhideWhenUsed/>
    <w:rsid w:val="005C7E2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Default">
    <w:name w:val="Default"/>
    <w:rsid w:val="00B11B38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742B48"/>
    <w:pPr>
      <w:ind w:left="720"/>
      <w:contextualSpacing/>
    </w:pPr>
    <w:rPr>
      <w:rFonts w:ascii="Georgia" w:eastAsia="Times New Roman" w:hAnsi="Georgia"/>
      <w:sz w:val="28"/>
    </w:rPr>
  </w:style>
  <w:style w:type="character" w:customStyle="1" w:styleId="Titolo2Carattere">
    <w:name w:val="Titolo 2 Carattere"/>
    <w:link w:val="Titolo2"/>
    <w:uiPriority w:val="9"/>
    <w:semiHidden/>
    <w:rsid w:val="00B65F5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Corpotesto">
    <w:name w:val="Body Text"/>
    <w:basedOn w:val="Normale"/>
    <w:link w:val="CorpotestoCarattere"/>
    <w:semiHidden/>
    <w:unhideWhenUsed/>
    <w:rsid w:val="003810D7"/>
    <w:pPr>
      <w:jc w:val="both"/>
    </w:pPr>
    <w:rPr>
      <w:rFonts w:ascii="Arial" w:eastAsia="Times New Roman" w:hAnsi="Arial"/>
      <w:szCs w:val="20"/>
    </w:rPr>
  </w:style>
  <w:style w:type="character" w:customStyle="1" w:styleId="CorpotestoCarattere">
    <w:name w:val="Corpo testo Carattere"/>
    <w:link w:val="Corpotesto"/>
    <w:semiHidden/>
    <w:rsid w:val="003810D7"/>
    <w:rPr>
      <w:rFonts w:ascii="Arial" w:eastAsia="Times New Roman" w:hAnsi="Arial"/>
      <w:sz w:val="24"/>
    </w:rPr>
  </w:style>
  <w:style w:type="paragraph" w:styleId="Testonormale">
    <w:name w:val="Plain Text"/>
    <w:basedOn w:val="Normale"/>
    <w:link w:val="TestonormaleCarattere"/>
    <w:semiHidden/>
    <w:unhideWhenUsed/>
    <w:rsid w:val="003810D7"/>
    <w:rPr>
      <w:rFonts w:ascii="Courier New" w:eastAsia="Times New Roman" w:hAnsi="Courier New"/>
      <w:sz w:val="20"/>
      <w:szCs w:val="20"/>
    </w:rPr>
  </w:style>
  <w:style w:type="character" w:customStyle="1" w:styleId="TestonormaleCarattere">
    <w:name w:val="Testo normale Carattere"/>
    <w:link w:val="Testonormale"/>
    <w:semiHidden/>
    <w:rsid w:val="003810D7"/>
    <w:rPr>
      <w:rFonts w:ascii="Courier New" w:eastAsia="Times New Roman" w:hAnsi="Courier New"/>
    </w:rPr>
  </w:style>
  <w:style w:type="character" w:styleId="Enfasigrassetto">
    <w:name w:val="Strong"/>
    <w:basedOn w:val="Carpredefinitoparagrafo"/>
    <w:uiPriority w:val="22"/>
    <w:qFormat/>
    <w:rsid w:val="00252C2E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252C2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unhideWhenUsed/>
    <w:rsid w:val="0012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4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8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lettaalimentar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ancoalimentar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fficiostampa@abruzzo.bancoalimentar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ergiorgio\Documents\BANCO%20ALIMENTARE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CC393A-241E-4B0E-8544-7CF513ED2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10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MIlano</Company>
  <LinksUpToDate>false</LinksUpToDate>
  <CharactersWithSpaces>1502</CharactersWithSpaces>
  <SharedDoc>false</SharedDoc>
  <HLinks>
    <vt:vector size="6" baseType="variant">
      <vt:variant>
        <vt:i4>6619235</vt:i4>
      </vt:variant>
      <vt:variant>
        <vt:i4>0</vt:i4>
      </vt:variant>
      <vt:variant>
        <vt:i4>0</vt:i4>
      </vt:variant>
      <vt:variant>
        <vt:i4>5</vt:i4>
      </vt:variant>
      <vt:variant>
        <vt:lpwstr>http://www.bancoalimentare.it/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Piergiorgio</dc:creator>
  <cp:lastModifiedBy>Piergiorgio Greco P IVA 01931270688</cp:lastModifiedBy>
  <cp:revision>2</cp:revision>
  <cp:lastPrinted>2016-06-22T09:00:00Z</cp:lastPrinted>
  <dcterms:created xsi:type="dcterms:W3CDTF">2019-11-22T09:57:00Z</dcterms:created>
  <dcterms:modified xsi:type="dcterms:W3CDTF">2019-11-22T10:07:00Z</dcterms:modified>
</cp:coreProperties>
</file>